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0A80C" w14:textId="54B81F6C" w:rsidR="009D1ED0" w:rsidRPr="005F0D67" w:rsidRDefault="009D1ED0" w:rsidP="009D1ED0">
      <w:pPr>
        <w:tabs>
          <w:tab w:val="center" w:pos="4680"/>
        </w:tabs>
        <w:rPr>
          <w:sz w:val="28"/>
          <w:szCs w:val="28"/>
        </w:rPr>
      </w:pPr>
      <w:r>
        <w:rPr>
          <w:b/>
          <w:sz w:val="28"/>
          <w:szCs w:val="28"/>
        </w:rPr>
        <w:t>Area of Knowledge</w:t>
      </w:r>
      <w:r w:rsidRPr="005F0D67">
        <w:rPr>
          <w:b/>
          <w:sz w:val="28"/>
          <w:szCs w:val="28"/>
        </w:rPr>
        <w:t>:</w:t>
      </w:r>
      <w:r w:rsidRPr="005F0D67">
        <w:rPr>
          <w:sz w:val="28"/>
          <w:szCs w:val="28"/>
        </w:rPr>
        <w:t xml:space="preserve"> </w:t>
      </w:r>
      <w:r>
        <w:rPr>
          <w:sz w:val="28"/>
          <w:szCs w:val="28"/>
        </w:rPr>
        <w:t>History</w:t>
      </w:r>
      <w:r>
        <w:rPr>
          <w:sz w:val="28"/>
          <w:szCs w:val="28"/>
        </w:rPr>
        <w:tab/>
      </w:r>
    </w:p>
    <w:p w14:paraId="697B9C10" w14:textId="77777777" w:rsidR="009D1ED0" w:rsidRPr="005F0D67" w:rsidRDefault="009D1ED0" w:rsidP="009D1ED0">
      <w:pPr>
        <w:rPr>
          <w:sz w:val="28"/>
          <w:szCs w:val="28"/>
        </w:rPr>
      </w:pPr>
    </w:p>
    <w:p w14:paraId="461F0B7F" w14:textId="369A609B" w:rsidR="009D1ED0" w:rsidRPr="005F0D67" w:rsidRDefault="009D1ED0" w:rsidP="009D1ED0">
      <w:pPr>
        <w:rPr>
          <w:sz w:val="28"/>
          <w:szCs w:val="28"/>
        </w:rPr>
      </w:pPr>
      <w:r w:rsidRPr="005F0D67">
        <w:rPr>
          <w:b/>
          <w:sz w:val="28"/>
          <w:szCs w:val="28"/>
        </w:rPr>
        <w:t>Knowledge question</w:t>
      </w:r>
      <w:r>
        <w:rPr>
          <w:b/>
          <w:sz w:val="28"/>
          <w:szCs w:val="28"/>
        </w:rPr>
        <w:t>s</w:t>
      </w:r>
      <w:r w:rsidRPr="005F0D67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How is history constructed? Why does history change if the past doesn’t change?</w:t>
      </w:r>
    </w:p>
    <w:p w14:paraId="6A9C294F" w14:textId="6B322C5F" w:rsidR="00F53634" w:rsidRDefault="00F53634" w:rsidP="00F53634">
      <w:pPr>
        <w:rPr>
          <w:b/>
          <w:sz w:val="28"/>
          <w:szCs w:val="28"/>
        </w:rPr>
      </w:pPr>
    </w:p>
    <w:p w14:paraId="18B13560" w14:textId="5BF05A8E" w:rsidR="004D59A2" w:rsidRPr="008C07EA" w:rsidRDefault="00EC0E1D" w:rsidP="00F53634">
      <w:pPr>
        <w:rPr>
          <w:sz w:val="28"/>
          <w:szCs w:val="28"/>
        </w:rPr>
      </w:pPr>
      <w:r>
        <w:rPr>
          <w:b/>
          <w:sz w:val="28"/>
          <w:szCs w:val="28"/>
        </w:rPr>
        <w:t>Do Now:</w:t>
      </w:r>
      <w:r w:rsidR="008C07EA">
        <w:rPr>
          <w:sz w:val="28"/>
          <w:szCs w:val="28"/>
        </w:rPr>
        <w:t xml:space="preserve"> </w:t>
      </w:r>
      <w:r w:rsidR="004D59A2">
        <w:rPr>
          <w:b/>
          <w:sz w:val="28"/>
          <w:szCs w:val="28"/>
        </w:rPr>
        <w:t>What is history?</w:t>
      </w:r>
    </w:p>
    <w:p w14:paraId="61595926" w14:textId="77777777" w:rsidR="004D59A2" w:rsidRDefault="004D59A2" w:rsidP="00F53634">
      <w:pPr>
        <w:rPr>
          <w:sz w:val="28"/>
          <w:szCs w:val="28"/>
        </w:rPr>
      </w:pPr>
    </w:p>
    <w:p w14:paraId="1BFA3115" w14:textId="2BCC42FD" w:rsidR="004D59A2" w:rsidRDefault="00514C34" w:rsidP="00F53634">
      <w:pPr>
        <w:rPr>
          <w:sz w:val="28"/>
          <w:szCs w:val="28"/>
        </w:rPr>
      </w:pPr>
      <w:r>
        <w:rPr>
          <w:sz w:val="28"/>
          <w:szCs w:val="28"/>
        </w:rPr>
        <w:t>History is considered one of the five areas of knowledge (AOK) in TOK. The others are Human Sciences, Natural Sciences, Arts, and Math.</w:t>
      </w:r>
    </w:p>
    <w:p w14:paraId="0126560C" w14:textId="36BFB991" w:rsidR="00514C34" w:rsidRDefault="00514C34" w:rsidP="00F53634">
      <w:pPr>
        <w:rPr>
          <w:sz w:val="28"/>
          <w:szCs w:val="28"/>
        </w:rPr>
      </w:pPr>
    </w:p>
    <w:p w14:paraId="743EB3C9" w14:textId="5632BD39" w:rsidR="00514C34" w:rsidRDefault="00514C34" w:rsidP="00F53634">
      <w:pPr>
        <w:rPr>
          <w:sz w:val="28"/>
          <w:szCs w:val="28"/>
        </w:rPr>
      </w:pPr>
      <w:r>
        <w:rPr>
          <w:sz w:val="28"/>
          <w:szCs w:val="28"/>
        </w:rPr>
        <w:t>Specifically, what sort of knowledge is history concerned with? What differentiates it from the other AOKs?</w:t>
      </w:r>
    </w:p>
    <w:p w14:paraId="73922153" w14:textId="02E23D6A" w:rsidR="00514C34" w:rsidRDefault="00514C34" w:rsidP="00F53634">
      <w:pPr>
        <w:rPr>
          <w:sz w:val="28"/>
          <w:szCs w:val="28"/>
        </w:rPr>
      </w:pPr>
    </w:p>
    <w:p w14:paraId="3C5AC55A" w14:textId="0151F03C" w:rsidR="008C07EA" w:rsidRDefault="008C07EA" w:rsidP="00F53634">
      <w:pPr>
        <w:rPr>
          <w:sz w:val="28"/>
          <w:szCs w:val="28"/>
        </w:rPr>
      </w:pPr>
    </w:p>
    <w:p w14:paraId="3F79CC71" w14:textId="3EA4F00E" w:rsidR="008C07EA" w:rsidRDefault="008C07EA" w:rsidP="00F53634">
      <w:pPr>
        <w:rPr>
          <w:sz w:val="28"/>
          <w:szCs w:val="28"/>
        </w:rPr>
      </w:pPr>
    </w:p>
    <w:p w14:paraId="589A28B1" w14:textId="2D1805D0" w:rsidR="008C07EA" w:rsidRDefault="008C07EA" w:rsidP="00F53634">
      <w:pPr>
        <w:rPr>
          <w:sz w:val="28"/>
          <w:szCs w:val="28"/>
        </w:rPr>
      </w:pPr>
    </w:p>
    <w:p w14:paraId="0DA3CB8A" w14:textId="5FC431D7" w:rsidR="008C07EA" w:rsidRDefault="008C07EA" w:rsidP="00F53634">
      <w:pPr>
        <w:rPr>
          <w:sz w:val="28"/>
          <w:szCs w:val="28"/>
        </w:rPr>
      </w:pPr>
    </w:p>
    <w:p w14:paraId="04B8F49A" w14:textId="468C7636" w:rsidR="008C07EA" w:rsidRDefault="008C07EA" w:rsidP="00F53634">
      <w:pPr>
        <w:rPr>
          <w:sz w:val="28"/>
          <w:szCs w:val="28"/>
        </w:rPr>
      </w:pPr>
    </w:p>
    <w:p w14:paraId="159FCD49" w14:textId="2E9330ED" w:rsidR="008C07EA" w:rsidRDefault="008C07EA" w:rsidP="00F53634">
      <w:pPr>
        <w:rPr>
          <w:sz w:val="28"/>
          <w:szCs w:val="28"/>
        </w:rPr>
      </w:pPr>
    </w:p>
    <w:p w14:paraId="5FC8D1E8" w14:textId="36299B02" w:rsidR="008C07EA" w:rsidRDefault="008C07EA" w:rsidP="00F53634">
      <w:pPr>
        <w:rPr>
          <w:sz w:val="28"/>
          <w:szCs w:val="28"/>
        </w:rPr>
      </w:pPr>
    </w:p>
    <w:p w14:paraId="752C5A83" w14:textId="41995C09" w:rsidR="008C07EA" w:rsidRDefault="008C07EA" w:rsidP="00F53634">
      <w:pPr>
        <w:rPr>
          <w:sz w:val="28"/>
          <w:szCs w:val="28"/>
        </w:rPr>
      </w:pPr>
    </w:p>
    <w:p w14:paraId="336C9645" w14:textId="77777777" w:rsidR="008C07EA" w:rsidRDefault="008C07EA" w:rsidP="00F53634">
      <w:pPr>
        <w:rPr>
          <w:sz w:val="28"/>
          <w:szCs w:val="28"/>
        </w:rPr>
      </w:pPr>
    </w:p>
    <w:p w14:paraId="7792BF14" w14:textId="06D50033" w:rsidR="00514C34" w:rsidRDefault="00514C34" w:rsidP="00F53634">
      <w:pPr>
        <w:rPr>
          <w:sz w:val="28"/>
          <w:szCs w:val="28"/>
        </w:rPr>
      </w:pPr>
      <w:r>
        <w:rPr>
          <w:sz w:val="28"/>
          <w:szCs w:val="28"/>
        </w:rPr>
        <w:t>What are the methods historians</w:t>
      </w:r>
      <w:r w:rsidR="008C07EA">
        <w:rPr>
          <w:sz w:val="28"/>
          <w:szCs w:val="28"/>
        </w:rPr>
        <w:t xml:space="preserve"> and tools</w:t>
      </w:r>
      <w:r>
        <w:rPr>
          <w:sz w:val="28"/>
          <w:szCs w:val="28"/>
        </w:rPr>
        <w:t xml:space="preserve"> use</w:t>
      </w:r>
      <w:r w:rsidR="008C07EA">
        <w:rPr>
          <w:sz w:val="28"/>
          <w:szCs w:val="28"/>
        </w:rPr>
        <w:t>d</w:t>
      </w:r>
      <w:r>
        <w:rPr>
          <w:sz w:val="28"/>
          <w:szCs w:val="28"/>
        </w:rPr>
        <w:t xml:space="preserve"> to construct historical knowledge?</w:t>
      </w:r>
    </w:p>
    <w:p w14:paraId="6839B3BD" w14:textId="77777777" w:rsidR="004D59A2" w:rsidRDefault="004D59A2" w:rsidP="00F53634">
      <w:pPr>
        <w:rPr>
          <w:sz w:val="28"/>
          <w:szCs w:val="28"/>
        </w:rPr>
      </w:pPr>
    </w:p>
    <w:p w14:paraId="15EE2F2D" w14:textId="77777777" w:rsidR="004D59A2" w:rsidRDefault="004D59A2" w:rsidP="00F53634">
      <w:pPr>
        <w:rPr>
          <w:sz w:val="28"/>
          <w:szCs w:val="28"/>
        </w:rPr>
      </w:pPr>
    </w:p>
    <w:p w14:paraId="6D949707" w14:textId="77777777" w:rsidR="004D59A2" w:rsidRDefault="004D59A2" w:rsidP="00F53634">
      <w:pPr>
        <w:rPr>
          <w:sz w:val="28"/>
          <w:szCs w:val="28"/>
        </w:rPr>
      </w:pPr>
    </w:p>
    <w:p w14:paraId="7872E4E5" w14:textId="77777777" w:rsidR="004D59A2" w:rsidRDefault="004D59A2" w:rsidP="00F53634">
      <w:pPr>
        <w:rPr>
          <w:sz w:val="28"/>
          <w:szCs w:val="28"/>
        </w:rPr>
      </w:pPr>
    </w:p>
    <w:p w14:paraId="0134ACF1" w14:textId="77777777" w:rsidR="004D59A2" w:rsidRDefault="004D59A2" w:rsidP="00F53634">
      <w:pPr>
        <w:rPr>
          <w:sz w:val="28"/>
          <w:szCs w:val="28"/>
        </w:rPr>
      </w:pPr>
    </w:p>
    <w:p w14:paraId="44C8906C" w14:textId="4D9C18EF" w:rsidR="009D1ED0" w:rsidRDefault="004D59A2" w:rsidP="009D1ED0">
      <w:pPr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 xml:space="preserve">3. </w:t>
      </w:r>
      <w:r w:rsidR="008C07EA" w:rsidRPr="008C07EA">
        <w:rPr>
          <w:b/>
          <w:sz w:val="28"/>
          <w:szCs w:val="28"/>
        </w:rPr>
        <w:t xml:space="preserve">We are going to watch part of an episode of </w:t>
      </w:r>
      <w:r w:rsidR="008C07EA" w:rsidRPr="008C07EA">
        <w:rPr>
          <w:b/>
          <w:i/>
          <w:iCs/>
          <w:sz w:val="28"/>
          <w:szCs w:val="28"/>
        </w:rPr>
        <w:t xml:space="preserve">Finding Your Roots </w:t>
      </w:r>
      <w:r w:rsidR="008C07EA" w:rsidRPr="008C07EA">
        <w:rPr>
          <w:b/>
          <w:sz w:val="28"/>
          <w:szCs w:val="28"/>
        </w:rPr>
        <w:t>(season 6, episode 8)</w:t>
      </w:r>
    </w:p>
    <w:p w14:paraId="6957C38E" w14:textId="77777777" w:rsidR="008C07EA" w:rsidRDefault="008C07EA" w:rsidP="009D1ED0">
      <w:pPr>
        <w:rPr>
          <w:b/>
          <w:sz w:val="28"/>
          <w:szCs w:val="28"/>
        </w:rPr>
      </w:pPr>
    </w:p>
    <w:p w14:paraId="312F4EE4" w14:textId="584A8B2E" w:rsidR="008C07EA" w:rsidRDefault="008C07EA" w:rsidP="008C07EA">
      <w:pPr>
        <w:numPr>
          <w:ilvl w:val="0"/>
          <w:numId w:val="8"/>
        </w:numPr>
        <w:rPr>
          <w:bCs/>
          <w:sz w:val="28"/>
          <w:szCs w:val="28"/>
        </w:rPr>
      </w:pPr>
      <w:r w:rsidRPr="008C07EA">
        <w:rPr>
          <w:bCs/>
          <w:sz w:val="28"/>
          <w:szCs w:val="28"/>
        </w:rPr>
        <w:t>What sources are used to tell the story of Questlove’s family? List as many as you notice.</w:t>
      </w:r>
    </w:p>
    <w:p w14:paraId="3ECA39CE" w14:textId="6F18625C" w:rsidR="008C07EA" w:rsidRDefault="008C07EA" w:rsidP="008C07EA">
      <w:pPr>
        <w:rPr>
          <w:bCs/>
          <w:sz w:val="28"/>
          <w:szCs w:val="28"/>
        </w:rPr>
      </w:pPr>
    </w:p>
    <w:p w14:paraId="15824B0D" w14:textId="4285ED4A" w:rsidR="008C07EA" w:rsidRDefault="008C07EA" w:rsidP="008C07EA">
      <w:pPr>
        <w:rPr>
          <w:bCs/>
          <w:sz w:val="28"/>
          <w:szCs w:val="28"/>
        </w:rPr>
      </w:pPr>
    </w:p>
    <w:p w14:paraId="26ED193C" w14:textId="70EDD51B" w:rsidR="008C07EA" w:rsidRDefault="008C07EA" w:rsidP="008C07EA">
      <w:pPr>
        <w:rPr>
          <w:bCs/>
          <w:sz w:val="28"/>
          <w:szCs w:val="28"/>
        </w:rPr>
      </w:pPr>
    </w:p>
    <w:p w14:paraId="6F15637E" w14:textId="22E2D46A" w:rsidR="008C07EA" w:rsidRDefault="008C07EA" w:rsidP="008C07EA">
      <w:pPr>
        <w:rPr>
          <w:bCs/>
          <w:sz w:val="28"/>
          <w:szCs w:val="28"/>
        </w:rPr>
      </w:pPr>
    </w:p>
    <w:p w14:paraId="72FBAA3D" w14:textId="77777777" w:rsidR="008C07EA" w:rsidRDefault="008C07EA" w:rsidP="008C07EA">
      <w:pPr>
        <w:rPr>
          <w:bCs/>
          <w:sz w:val="28"/>
          <w:szCs w:val="28"/>
        </w:rPr>
      </w:pPr>
    </w:p>
    <w:p w14:paraId="0E70D331" w14:textId="77777777" w:rsidR="008C07EA" w:rsidRPr="008C07EA" w:rsidRDefault="008C07EA" w:rsidP="008C07EA">
      <w:pPr>
        <w:rPr>
          <w:bCs/>
          <w:sz w:val="28"/>
          <w:szCs w:val="28"/>
        </w:rPr>
      </w:pPr>
    </w:p>
    <w:p w14:paraId="7EF23BF1" w14:textId="1962CAC8" w:rsidR="008C07EA" w:rsidRDefault="008C07EA" w:rsidP="008C07EA">
      <w:pPr>
        <w:numPr>
          <w:ilvl w:val="0"/>
          <w:numId w:val="8"/>
        </w:numPr>
        <w:rPr>
          <w:bCs/>
          <w:sz w:val="28"/>
          <w:szCs w:val="28"/>
        </w:rPr>
      </w:pPr>
      <w:r w:rsidRPr="008C07EA">
        <w:rPr>
          <w:bCs/>
          <w:sz w:val="28"/>
          <w:szCs w:val="28"/>
        </w:rPr>
        <w:t>What technology makes it possible to gather these sources more easily now than in the past?</w:t>
      </w:r>
    </w:p>
    <w:p w14:paraId="7E0A152C" w14:textId="63DB33DD" w:rsidR="008C07EA" w:rsidRDefault="008C07EA" w:rsidP="008C07EA">
      <w:pPr>
        <w:rPr>
          <w:bCs/>
          <w:sz w:val="28"/>
          <w:szCs w:val="28"/>
        </w:rPr>
      </w:pPr>
    </w:p>
    <w:p w14:paraId="6B61A14A" w14:textId="1B758554" w:rsidR="008C07EA" w:rsidRDefault="008C07EA" w:rsidP="008C07EA">
      <w:pPr>
        <w:rPr>
          <w:bCs/>
          <w:sz w:val="28"/>
          <w:szCs w:val="28"/>
        </w:rPr>
      </w:pPr>
    </w:p>
    <w:p w14:paraId="06889B4B" w14:textId="782FE6B7" w:rsidR="008C07EA" w:rsidRDefault="008C07EA" w:rsidP="008C07EA">
      <w:pPr>
        <w:rPr>
          <w:bCs/>
          <w:sz w:val="28"/>
          <w:szCs w:val="28"/>
        </w:rPr>
      </w:pPr>
    </w:p>
    <w:p w14:paraId="60B2DFEF" w14:textId="4945AB91" w:rsidR="008C07EA" w:rsidRDefault="008C07EA" w:rsidP="008C07EA">
      <w:pPr>
        <w:rPr>
          <w:bCs/>
          <w:sz w:val="28"/>
          <w:szCs w:val="28"/>
        </w:rPr>
      </w:pPr>
    </w:p>
    <w:p w14:paraId="10D3A80E" w14:textId="77777777" w:rsidR="008C07EA" w:rsidRDefault="008C07EA" w:rsidP="008C07EA">
      <w:pPr>
        <w:rPr>
          <w:bCs/>
          <w:sz w:val="28"/>
          <w:szCs w:val="28"/>
        </w:rPr>
      </w:pPr>
    </w:p>
    <w:p w14:paraId="241F6BDE" w14:textId="77777777" w:rsidR="008C07EA" w:rsidRPr="008C07EA" w:rsidRDefault="008C07EA" w:rsidP="008C07EA">
      <w:pPr>
        <w:rPr>
          <w:bCs/>
          <w:sz w:val="28"/>
          <w:szCs w:val="28"/>
        </w:rPr>
      </w:pPr>
    </w:p>
    <w:p w14:paraId="2DF298D1" w14:textId="6479F35F" w:rsidR="008C07EA" w:rsidRDefault="008C07EA" w:rsidP="008C07EA">
      <w:pPr>
        <w:numPr>
          <w:ilvl w:val="0"/>
          <w:numId w:val="8"/>
        </w:numPr>
        <w:rPr>
          <w:bCs/>
          <w:sz w:val="28"/>
          <w:szCs w:val="28"/>
        </w:rPr>
      </w:pPr>
      <w:r w:rsidRPr="008C07EA">
        <w:rPr>
          <w:bCs/>
          <w:sz w:val="28"/>
          <w:szCs w:val="28"/>
        </w:rPr>
        <w:t>What major historical events or controversies is Questlove’s family connected to?</w:t>
      </w:r>
    </w:p>
    <w:p w14:paraId="357A678B" w14:textId="33E305C8" w:rsidR="008C07EA" w:rsidRDefault="008C07EA" w:rsidP="008C07EA">
      <w:pPr>
        <w:rPr>
          <w:bCs/>
          <w:sz w:val="28"/>
          <w:szCs w:val="28"/>
        </w:rPr>
      </w:pPr>
    </w:p>
    <w:p w14:paraId="27618BAB" w14:textId="6437F9EF" w:rsidR="008C07EA" w:rsidRDefault="008C07EA" w:rsidP="008C07EA">
      <w:pPr>
        <w:rPr>
          <w:bCs/>
          <w:sz w:val="28"/>
          <w:szCs w:val="28"/>
        </w:rPr>
      </w:pPr>
    </w:p>
    <w:p w14:paraId="527C255B" w14:textId="7FB20499" w:rsidR="008C07EA" w:rsidRDefault="008C07EA" w:rsidP="008C07EA">
      <w:pPr>
        <w:rPr>
          <w:bCs/>
          <w:sz w:val="28"/>
          <w:szCs w:val="28"/>
        </w:rPr>
      </w:pPr>
    </w:p>
    <w:p w14:paraId="6B675B0A" w14:textId="32D990AF" w:rsidR="008C07EA" w:rsidRDefault="008C07EA" w:rsidP="008C07EA">
      <w:pPr>
        <w:rPr>
          <w:bCs/>
          <w:sz w:val="28"/>
          <w:szCs w:val="28"/>
        </w:rPr>
      </w:pPr>
    </w:p>
    <w:p w14:paraId="5F904990" w14:textId="3D62F7CC" w:rsidR="008C07EA" w:rsidRDefault="008C07EA" w:rsidP="008C07EA">
      <w:pPr>
        <w:rPr>
          <w:bCs/>
          <w:sz w:val="28"/>
          <w:szCs w:val="28"/>
        </w:rPr>
      </w:pPr>
    </w:p>
    <w:p w14:paraId="18C928D3" w14:textId="77777777" w:rsidR="008C07EA" w:rsidRPr="008C07EA" w:rsidRDefault="008C07EA" w:rsidP="008C07EA">
      <w:pPr>
        <w:rPr>
          <w:bCs/>
          <w:sz w:val="28"/>
          <w:szCs w:val="28"/>
        </w:rPr>
      </w:pPr>
    </w:p>
    <w:p w14:paraId="4EDD64F7" w14:textId="77777777" w:rsidR="008C07EA" w:rsidRPr="008C07EA" w:rsidRDefault="008C07EA" w:rsidP="008C07EA">
      <w:pPr>
        <w:numPr>
          <w:ilvl w:val="0"/>
          <w:numId w:val="8"/>
        </w:numPr>
        <w:rPr>
          <w:bCs/>
          <w:sz w:val="28"/>
          <w:szCs w:val="28"/>
        </w:rPr>
      </w:pPr>
      <w:r w:rsidRPr="008C07EA">
        <w:rPr>
          <w:bCs/>
          <w:sz w:val="28"/>
          <w:szCs w:val="28"/>
        </w:rPr>
        <w:t>How did Gates and his researcher find the photo of Charlie Lewis? What are the value and limitations of family stories in understanding history?</w:t>
      </w:r>
    </w:p>
    <w:p w14:paraId="6416EF04" w14:textId="77777777" w:rsidR="008C07EA" w:rsidRPr="008C07EA" w:rsidRDefault="008C07EA" w:rsidP="009D1ED0">
      <w:pPr>
        <w:rPr>
          <w:bCs/>
          <w:sz w:val="28"/>
          <w:szCs w:val="28"/>
        </w:rPr>
      </w:pPr>
    </w:p>
    <w:p w14:paraId="30C6B3F9" w14:textId="07B929C8" w:rsidR="009D1ED0" w:rsidRPr="009D1ED0" w:rsidRDefault="009D1ED0" w:rsidP="009D1ED0">
      <w:pPr>
        <w:rPr>
          <w:sz w:val="28"/>
          <w:szCs w:val="28"/>
        </w:rPr>
      </w:pPr>
    </w:p>
    <w:p w14:paraId="47AEA4D5" w14:textId="77777777" w:rsidR="009D1ED0" w:rsidRPr="00F53634" w:rsidRDefault="009D1ED0" w:rsidP="00F53634">
      <w:pPr>
        <w:rPr>
          <w:b/>
          <w:sz w:val="28"/>
          <w:szCs w:val="28"/>
        </w:rPr>
      </w:pPr>
    </w:p>
    <w:sectPr w:rsidR="009D1ED0" w:rsidRPr="00F53634" w:rsidSect="00C43F85">
      <w:headerReference w:type="default" r:id="rId7"/>
      <w:pgSz w:w="12240" w:h="15840"/>
      <w:pgMar w:top="1800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B1290" w14:textId="77777777" w:rsidR="00401BB2" w:rsidRDefault="00401BB2" w:rsidP="001E6EF4">
      <w:r>
        <w:separator/>
      </w:r>
    </w:p>
  </w:endnote>
  <w:endnote w:type="continuationSeparator" w:id="0">
    <w:p w14:paraId="64547A48" w14:textId="77777777" w:rsidR="00401BB2" w:rsidRDefault="00401BB2" w:rsidP="001E6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D21E6" w14:textId="77777777" w:rsidR="00401BB2" w:rsidRDefault="00401BB2" w:rsidP="001E6EF4">
      <w:r>
        <w:separator/>
      </w:r>
    </w:p>
  </w:footnote>
  <w:footnote w:type="continuationSeparator" w:id="0">
    <w:p w14:paraId="72E6C49D" w14:textId="77777777" w:rsidR="00401BB2" w:rsidRDefault="00401BB2" w:rsidP="001E6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6317" w14:textId="63B5E3D3" w:rsidR="00CB591E" w:rsidRPr="001E6EF4" w:rsidRDefault="00514C34" w:rsidP="001E6EF4">
    <w:pPr>
      <w:rPr>
        <w:sz w:val="24"/>
        <w:szCs w:val="24"/>
      </w:rPr>
    </w:pPr>
    <w:r>
      <w:rPr>
        <w:sz w:val="24"/>
        <w:szCs w:val="24"/>
      </w:rPr>
      <w:t>4</w:t>
    </w:r>
    <w:r w:rsidR="00E403BD">
      <w:rPr>
        <w:sz w:val="24"/>
        <w:szCs w:val="24"/>
      </w:rPr>
      <w:t>/</w:t>
    </w:r>
    <w:r>
      <w:rPr>
        <w:sz w:val="24"/>
        <w:szCs w:val="24"/>
      </w:rPr>
      <w:t>4</w:t>
    </w:r>
    <w:r w:rsidR="00E403BD">
      <w:rPr>
        <w:sz w:val="24"/>
        <w:szCs w:val="24"/>
      </w:rPr>
      <w:t>/20</w:t>
    </w:r>
    <w:r>
      <w:rPr>
        <w:sz w:val="24"/>
        <w:szCs w:val="24"/>
      </w:rPr>
      <w:t>22</w:t>
    </w:r>
  </w:p>
  <w:p w14:paraId="6745358E" w14:textId="77777777" w:rsidR="00CB591E" w:rsidRPr="001E6EF4" w:rsidRDefault="00CB591E" w:rsidP="001E6EF4">
    <w:pPr>
      <w:tabs>
        <w:tab w:val="left" w:pos="1893"/>
      </w:tabs>
      <w:rPr>
        <w:sz w:val="24"/>
        <w:szCs w:val="24"/>
      </w:rPr>
    </w:pPr>
    <w:r w:rsidRPr="001E6EF4">
      <w:rPr>
        <w:sz w:val="24"/>
        <w:szCs w:val="24"/>
      </w:rPr>
      <w:tab/>
    </w:r>
  </w:p>
  <w:p w14:paraId="65247E5F" w14:textId="44DCC529" w:rsidR="00CB591E" w:rsidRPr="001E6EF4" w:rsidRDefault="009D1ED0" w:rsidP="001E6EF4">
    <w:pPr>
      <w:rPr>
        <w:b/>
        <w:sz w:val="24"/>
        <w:szCs w:val="24"/>
      </w:rPr>
    </w:pPr>
    <w:r>
      <w:rPr>
        <w:b/>
        <w:sz w:val="24"/>
        <w:szCs w:val="24"/>
      </w:rPr>
      <w:t xml:space="preserve">TOK Day </w:t>
    </w:r>
    <w:r w:rsidR="00514C34">
      <w:rPr>
        <w:b/>
        <w:sz w:val="24"/>
        <w:szCs w:val="24"/>
      </w:rPr>
      <w:t>45</w:t>
    </w:r>
  </w:p>
  <w:p w14:paraId="4410F108" w14:textId="77777777" w:rsidR="00CB591E" w:rsidRPr="001E6EF4" w:rsidRDefault="00CB591E">
    <w:pPr>
      <w:pStyle w:val="Head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D4D24"/>
    <w:multiLevelType w:val="hybridMultilevel"/>
    <w:tmpl w:val="47E45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24998"/>
    <w:multiLevelType w:val="hybridMultilevel"/>
    <w:tmpl w:val="1048F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C86181"/>
    <w:multiLevelType w:val="hybridMultilevel"/>
    <w:tmpl w:val="A002F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3E5742"/>
    <w:multiLevelType w:val="hybridMultilevel"/>
    <w:tmpl w:val="82D6D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E688D"/>
    <w:multiLevelType w:val="hybridMultilevel"/>
    <w:tmpl w:val="91201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754907"/>
    <w:multiLevelType w:val="hybridMultilevel"/>
    <w:tmpl w:val="8CAADC1C"/>
    <w:lvl w:ilvl="0" w:tplc="BBCABFA8">
      <w:start w:val="1"/>
      <w:numFmt w:val="bullet"/>
      <w:lvlText w:val="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D1E7F9A" w:tentative="1">
      <w:start w:val="1"/>
      <w:numFmt w:val="bullet"/>
      <w:lvlText w:val="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5B84B00" w:tentative="1">
      <w:start w:val="1"/>
      <w:numFmt w:val="bullet"/>
      <w:lvlText w:val="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6C0FD14" w:tentative="1">
      <w:start w:val="1"/>
      <w:numFmt w:val="bullet"/>
      <w:lvlText w:val="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BDA07AC" w:tentative="1">
      <w:start w:val="1"/>
      <w:numFmt w:val="bullet"/>
      <w:lvlText w:val="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15AA9C4" w:tentative="1">
      <w:start w:val="1"/>
      <w:numFmt w:val="bullet"/>
      <w:lvlText w:val="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6960690" w:tentative="1">
      <w:start w:val="1"/>
      <w:numFmt w:val="bullet"/>
      <w:lvlText w:val="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140421A" w:tentative="1">
      <w:start w:val="1"/>
      <w:numFmt w:val="bullet"/>
      <w:lvlText w:val="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E444DC" w:tentative="1">
      <w:start w:val="1"/>
      <w:numFmt w:val="bullet"/>
      <w:lvlText w:val="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6BBE390C"/>
    <w:multiLevelType w:val="hybridMultilevel"/>
    <w:tmpl w:val="73DC3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A34E77"/>
    <w:multiLevelType w:val="hybridMultilevel"/>
    <w:tmpl w:val="DC1C9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ED7"/>
    <w:rsid w:val="00060308"/>
    <w:rsid w:val="00070057"/>
    <w:rsid w:val="00087ECA"/>
    <w:rsid w:val="000E4488"/>
    <w:rsid w:val="000E4A0F"/>
    <w:rsid w:val="001E6EF4"/>
    <w:rsid w:val="00270058"/>
    <w:rsid w:val="002850A6"/>
    <w:rsid w:val="003456CF"/>
    <w:rsid w:val="003751EB"/>
    <w:rsid w:val="00401BB2"/>
    <w:rsid w:val="00432A1E"/>
    <w:rsid w:val="00436A99"/>
    <w:rsid w:val="004A02E8"/>
    <w:rsid w:val="004B0113"/>
    <w:rsid w:val="004B0312"/>
    <w:rsid w:val="004D59A2"/>
    <w:rsid w:val="004D6363"/>
    <w:rsid w:val="00514C34"/>
    <w:rsid w:val="005E0370"/>
    <w:rsid w:val="005F0D67"/>
    <w:rsid w:val="006301CD"/>
    <w:rsid w:val="006531CB"/>
    <w:rsid w:val="006648BB"/>
    <w:rsid w:val="006A6EAA"/>
    <w:rsid w:val="00721B6C"/>
    <w:rsid w:val="0074098D"/>
    <w:rsid w:val="007D7C44"/>
    <w:rsid w:val="007F1ED7"/>
    <w:rsid w:val="00844E5E"/>
    <w:rsid w:val="00850EEB"/>
    <w:rsid w:val="008A0D4D"/>
    <w:rsid w:val="008C07EA"/>
    <w:rsid w:val="00984433"/>
    <w:rsid w:val="009A6921"/>
    <w:rsid w:val="009B15F4"/>
    <w:rsid w:val="009D1ED0"/>
    <w:rsid w:val="00A27EFD"/>
    <w:rsid w:val="00B74EB6"/>
    <w:rsid w:val="00BE12AD"/>
    <w:rsid w:val="00C43F85"/>
    <w:rsid w:val="00C82CFC"/>
    <w:rsid w:val="00CB591E"/>
    <w:rsid w:val="00CE4094"/>
    <w:rsid w:val="00CF5B5D"/>
    <w:rsid w:val="00D650F6"/>
    <w:rsid w:val="00E235C4"/>
    <w:rsid w:val="00E403BD"/>
    <w:rsid w:val="00EB17F5"/>
    <w:rsid w:val="00EC0E1D"/>
    <w:rsid w:val="00EF5DFC"/>
    <w:rsid w:val="00F5363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689C04"/>
  <w15:docId w15:val="{DA4606E3-8879-504D-AEDF-EE5D6D098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EastAsia" w:hAnsi="Cambria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Cambria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6E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6EF4"/>
    <w:rPr>
      <w:rFonts w:eastAsia="Cambr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E6E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6EF4"/>
    <w:rPr>
      <w:rFonts w:eastAsia="Cambr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2A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2AD"/>
    <w:rPr>
      <w:rFonts w:ascii="Lucida Grande" w:eastAsia="Cambria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84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0963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542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321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3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srstcbstrd:Library:Application%20Support:Microsoft:Office:User%20Templates:My%20Templates: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Macintosh%20HD:Users:srstcbstrd:Library:Application%20Support:Microsoft:Office:User%20Templates:My%20Templates:normal.dotx</Template>
  <TotalTime>3</TotalTime>
  <Pages>2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 Lakhaney</dc:creator>
  <cp:keywords/>
  <dc:description/>
  <cp:lastModifiedBy>Lakhaney Aly</cp:lastModifiedBy>
  <cp:revision>3</cp:revision>
  <cp:lastPrinted>2019-03-05T18:05:00Z</cp:lastPrinted>
  <dcterms:created xsi:type="dcterms:W3CDTF">2022-04-04T16:29:00Z</dcterms:created>
  <dcterms:modified xsi:type="dcterms:W3CDTF">2022-04-04T16:52:00Z</dcterms:modified>
</cp:coreProperties>
</file>